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EFDF8">
    <v:background id="_x0000_s1025" o:bwmode="white" fillcolor="#fefdf8" o:targetscreensize="1024,768">
      <v:fill color2="#8db3e2" focus="100%" type="gradient"/>
    </v:background>
  </w:background>
  <w:body>
    <w:p w:rsidR="0012612F" w:rsidRDefault="00F1704E" w:rsidP="003C778F">
      <w:pPr>
        <w:rPr>
          <w:b/>
          <w:color w:val="000000" w:themeColor="text1"/>
          <w:sz w:val="20"/>
          <w:szCs w:val="20"/>
          <w:lang w:val="en-US"/>
        </w:rPr>
      </w:pPr>
      <w:bookmarkStart w:id="0" w:name="_GoBack"/>
      <w:r>
        <w:rPr>
          <w:b/>
          <w:color w:val="000000" w:themeColor="text1"/>
          <w:sz w:val="20"/>
          <w:szCs w:val="20"/>
          <w:lang w:val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99.8pt;height:97.95pt" fillcolor="#06c" strokecolor="#9cf" strokeweight="1.5pt">
            <v:fill r:id="rId10" o:title=""/>
            <v:stroke r:id="rId10" o:title=""/>
            <v:shadow on="t" color="#900"/>
            <v:textpath style="font-family:&quot;Impact&quot;;v-text-kern:t" trim="t" fitpath="t" string="8X8 Damtoernooi"/>
          </v:shape>
        </w:pict>
      </w:r>
      <w:bookmarkEnd w:id="0"/>
    </w:p>
    <w:p w:rsidR="00D319D9" w:rsidRDefault="00E25983" w:rsidP="0012612F">
      <w:pPr>
        <w:ind w:right="400"/>
        <w:rPr>
          <w:sz w:val="20"/>
          <w:szCs w:val="20"/>
          <w:lang w:val="en-US"/>
        </w:rPr>
      </w:pPr>
      <w:r>
        <w:rPr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91440" distB="91440" distL="114300" distR="114300" simplePos="0" relativeHeight="251662336" behindDoc="0" locked="0" layoutInCell="0" allowOverlap="1" wp14:anchorId="47B02B01" wp14:editId="4C6E8F3E">
                <wp:simplePos x="0" y="0"/>
                <wp:positionH relativeFrom="margin">
                  <wp:posOffset>1541145</wp:posOffset>
                </wp:positionH>
                <wp:positionV relativeFrom="margin">
                  <wp:posOffset>1594485</wp:posOffset>
                </wp:positionV>
                <wp:extent cx="5305425" cy="4763135"/>
                <wp:effectExtent l="0" t="0" r="28575" b="1841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305425" cy="47631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90500" dir="10800000" algn="ctr" rotWithShape="0">
                                  <a:schemeClr val="accent6">
                                    <a:lumMod val="10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25983" w:rsidRDefault="00D319D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8x8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dammen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kent exact dezelfde regels als 10x10 dammen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  <w:t>Het enige verschil: geen 100 maar 64 velden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3564BD">
                              <w:rPr>
                                <w:sz w:val="24"/>
                                <w:szCs w:val="24"/>
                              </w:rPr>
                              <w:t>Hierdoor zijn er andere strategieën en draait het nog meer om handigheid!</w:t>
                            </w:r>
                            <w:r w:rsidR="003564BD">
                              <w:rPr>
                                <w:sz w:val="24"/>
                                <w:szCs w:val="24"/>
                              </w:rPr>
                              <w:br/>
                              <w:t>Durft U het aan?</w:t>
                            </w:r>
                            <w:r w:rsidR="003564BD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3564BD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t>Datum: vrijdag 25 mei</w:t>
                            </w:r>
                            <w:r w:rsidR="003564BD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Locatie: </w:t>
                            </w:r>
                            <w:proofErr w:type="spellStart"/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t>Weijenbergstraat</w:t>
                            </w:r>
                            <w:proofErr w:type="spellEnd"/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476 (Heerlen)</w:t>
                            </w:r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  <w:t>Aanvang</w:t>
                            </w:r>
                            <w:proofErr w:type="gramStart"/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proofErr w:type="gramEnd"/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20:00</w:t>
                            </w:r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  <w:t>Sluiting:  tussen 22:00 en 22:30</w:t>
                            </w:r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  <w:t>Speeltijd: 5 minuten per persoon per partij</w:t>
                            </w:r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  <w:t>Aantal rondes: er worden 11 rondes gespeeld</w:t>
                            </w:r>
                            <w:r w:rsidR="003564BD"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  <w:t xml:space="preserve">Prijzen: er zijn bekers en medailles te winnen </w:t>
                            </w:r>
                            <w:r w:rsidR="00E25983"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  <w:t>-----------------------------------------------------------------------------------------------------</w:t>
                            </w:r>
                          </w:p>
                          <w:p w:rsidR="00D319D9" w:rsidRDefault="00E259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Wilt U oefenen om het 8x8 dammen beter onder de knie te krijgen?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 xml:space="preserve">Ga dan naar </w:t>
                            </w:r>
                            <w:hyperlink r:id="rId11" w:history="1">
                              <w:r w:rsidRPr="00A447F5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www.playok.com</w:t>
                              </w:r>
                            </w:hyperlink>
                            <w:r>
                              <w:rPr>
                                <w:sz w:val="24"/>
                                <w:szCs w:val="24"/>
                              </w:rPr>
                              <w:t xml:space="preserve"> (maak een account aan als U dat nog niet heeft), klik op 8x8 dammen, log in, en U kunt partijen spelen op een 8x8 dambord.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5C527D" w:rsidRPr="005C527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Als U mee wilt doen, meldt U dan </w:t>
                            </w:r>
                            <w:proofErr w:type="spellStart"/>
                            <w:r w:rsidR="005C527D" w:rsidRPr="005C527D">
                              <w:rPr>
                                <w:b/>
                                <w:sz w:val="24"/>
                                <w:szCs w:val="24"/>
                              </w:rPr>
                              <w:t>a.</w:t>
                            </w:r>
                            <w:proofErr w:type="gramStart"/>
                            <w:r w:rsidR="005C527D" w:rsidRPr="005C527D">
                              <w:rPr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  <w:proofErr w:type="gramEnd"/>
                            <w:r w:rsidR="005C527D" w:rsidRPr="005C527D">
                              <w:rPr>
                                <w:b/>
                                <w:sz w:val="24"/>
                                <w:szCs w:val="24"/>
                              </w:rPr>
                              <w:t>.b</w:t>
                            </w:r>
                            <w:proofErr w:type="spellEnd"/>
                            <w:r w:rsidR="005C527D" w:rsidRPr="005C527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aan; spreek mij persoonlijk aan, bel (045)5325329 of mail naar tomswelsen@hotmail.com</w:t>
                            </w:r>
                            <w:r w:rsidRPr="005C527D"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3564BD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3564BD" w:rsidRDefault="003564B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3564BD" w:rsidRDefault="003564B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3564BD" w:rsidRPr="00D319D9" w:rsidRDefault="003564B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21.35pt;margin-top:125.55pt;width:417.75pt;height:375.05pt;flip:x;z-index:251662336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" o:allowincell="f" filled="f" fillcolor="black [3213]" strokecolor="black [3213]" strokeweight="1.5pt">
                <v:shadow color="#f79646 [3209]" opacity=".5" offset="-15pt,0"/>
                <v:textbox inset="21.6pt,21.6pt,21.6pt,21.6pt">
                  <w:txbxContent>
                    <w:p w:rsidR="00E25983" w:rsidRDefault="00D319D9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8x8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dammen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kent exact dezelfde regels als 10x10 dammen</w:t>
                      </w:r>
                      <w:r>
                        <w:rPr>
                          <w:sz w:val="24"/>
                          <w:szCs w:val="24"/>
                        </w:rPr>
                        <w:br/>
                        <w:t>Het enige verschil: geen 100 maar 64 velden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="003564BD">
                        <w:rPr>
                          <w:sz w:val="24"/>
                          <w:szCs w:val="24"/>
                        </w:rPr>
                        <w:t>Hierdoor zijn er andere strategieën en draait het nog meer om handigheid!</w:t>
                      </w:r>
                      <w:r w:rsidR="003564BD">
                        <w:rPr>
                          <w:sz w:val="24"/>
                          <w:szCs w:val="24"/>
                        </w:rPr>
                        <w:br/>
                        <w:t>Durft U het aan?</w:t>
                      </w:r>
                      <w:r w:rsidR="003564BD">
                        <w:rPr>
                          <w:sz w:val="24"/>
                          <w:szCs w:val="24"/>
                        </w:rPr>
                        <w:br/>
                      </w:r>
                      <w:r w:rsidR="003564BD">
                        <w:rPr>
                          <w:sz w:val="24"/>
                          <w:szCs w:val="24"/>
                        </w:rPr>
                        <w:br/>
                      </w:r>
                      <w:r w:rsidR="003564BD">
                        <w:rPr>
                          <w:b/>
                          <w:sz w:val="24"/>
                          <w:szCs w:val="24"/>
                        </w:rPr>
                        <w:t>Datum: vrijdag 25 mei</w:t>
                      </w:r>
                      <w:r w:rsidR="003564BD">
                        <w:rPr>
                          <w:sz w:val="24"/>
                          <w:szCs w:val="24"/>
                        </w:rPr>
                        <w:br/>
                      </w:r>
                      <w:r w:rsidR="003564BD">
                        <w:rPr>
                          <w:b/>
                          <w:sz w:val="24"/>
                          <w:szCs w:val="24"/>
                        </w:rPr>
                        <w:t xml:space="preserve">Locatie: </w:t>
                      </w:r>
                      <w:proofErr w:type="spellStart"/>
                      <w:r w:rsidR="003564BD">
                        <w:rPr>
                          <w:b/>
                          <w:sz w:val="24"/>
                          <w:szCs w:val="24"/>
                        </w:rPr>
                        <w:t>Weijenbergstraat</w:t>
                      </w:r>
                      <w:proofErr w:type="spellEnd"/>
                      <w:r w:rsidR="003564BD">
                        <w:rPr>
                          <w:b/>
                          <w:sz w:val="24"/>
                          <w:szCs w:val="24"/>
                        </w:rPr>
                        <w:t xml:space="preserve"> 476 (Heerlen)</w:t>
                      </w:r>
                      <w:r w:rsidR="003564BD">
                        <w:rPr>
                          <w:b/>
                          <w:sz w:val="24"/>
                          <w:szCs w:val="24"/>
                        </w:rPr>
                        <w:br/>
                        <w:t>Aanvang</w:t>
                      </w:r>
                      <w:proofErr w:type="gramStart"/>
                      <w:r w:rsidR="003564BD">
                        <w:rPr>
                          <w:b/>
                          <w:sz w:val="24"/>
                          <w:szCs w:val="24"/>
                        </w:rPr>
                        <w:t>:</w:t>
                      </w:r>
                      <w:proofErr w:type="gramEnd"/>
                      <w:r w:rsidR="003564BD">
                        <w:rPr>
                          <w:b/>
                          <w:sz w:val="24"/>
                          <w:szCs w:val="24"/>
                        </w:rPr>
                        <w:t xml:space="preserve"> 20:00</w:t>
                      </w:r>
                      <w:r w:rsidR="003564BD">
                        <w:rPr>
                          <w:b/>
                          <w:sz w:val="24"/>
                          <w:szCs w:val="24"/>
                        </w:rPr>
                        <w:br/>
                        <w:t>Sluiting:  tussen 22:00 en 22:30</w:t>
                      </w:r>
                      <w:r w:rsidR="003564BD">
                        <w:rPr>
                          <w:b/>
                          <w:sz w:val="24"/>
                          <w:szCs w:val="24"/>
                        </w:rPr>
                        <w:br/>
                        <w:t>Speeltijd: 5 minuten per persoon per partij</w:t>
                      </w:r>
                      <w:r w:rsidR="003564BD">
                        <w:rPr>
                          <w:b/>
                          <w:sz w:val="24"/>
                          <w:szCs w:val="24"/>
                        </w:rPr>
                        <w:br/>
                        <w:t>Aantal rondes: er worden 11 rondes gespeeld</w:t>
                      </w:r>
                      <w:r w:rsidR="003564BD">
                        <w:rPr>
                          <w:b/>
                          <w:sz w:val="24"/>
                          <w:szCs w:val="24"/>
                        </w:rPr>
                        <w:br/>
                        <w:t xml:space="preserve">Prijzen: er zijn bekers en medailles te winnen </w:t>
                      </w:r>
                      <w:r w:rsidR="00E25983">
                        <w:rPr>
                          <w:b/>
                          <w:sz w:val="24"/>
                          <w:szCs w:val="24"/>
                        </w:rPr>
                        <w:br/>
                        <w:t>-----------------------------------------------------------------------------------------------------</w:t>
                      </w:r>
                    </w:p>
                    <w:p w:rsidR="00D319D9" w:rsidRDefault="00E2598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Wilt U oefenen om het 8x8 dammen beter onder de knie te krijgen?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 xml:space="preserve">Ga dan naar </w:t>
                      </w:r>
                      <w:hyperlink r:id="rId12" w:history="1">
                        <w:r w:rsidRPr="00A447F5">
                          <w:rPr>
                            <w:rStyle w:val="Hyperlink"/>
                            <w:sz w:val="24"/>
                            <w:szCs w:val="24"/>
                          </w:rPr>
                          <w:t>www.playok.com</w:t>
                        </w:r>
                      </w:hyperlink>
                      <w:r>
                        <w:rPr>
                          <w:sz w:val="24"/>
                          <w:szCs w:val="24"/>
                        </w:rPr>
                        <w:t xml:space="preserve"> (maak een account aan als U dat nog niet heeft), klik op 8x8 dammen, log in, en U kunt partijen spelen op een 8x8 dambord.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br/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="005C527D" w:rsidRPr="005C527D">
                        <w:rPr>
                          <w:b/>
                          <w:sz w:val="24"/>
                          <w:szCs w:val="24"/>
                        </w:rPr>
                        <w:t xml:space="preserve">Als U mee wilt doen, meldt U dan </w:t>
                      </w:r>
                      <w:proofErr w:type="spellStart"/>
                      <w:r w:rsidR="005C527D" w:rsidRPr="005C527D">
                        <w:rPr>
                          <w:b/>
                          <w:sz w:val="24"/>
                          <w:szCs w:val="24"/>
                        </w:rPr>
                        <w:t>a.</w:t>
                      </w:r>
                      <w:proofErr w:type="gramStart"/>
                      <w:r w:rsidR="005C527D" w:rsidRPr="005C527D">
                        <w:rPr>
                          <w:b/>
                          <w:sz w:val="24"/>
                          <w:szCs w:val="24"/>
                        </w:rPr>
                        <w:t>u</w:t>
                      </w:r>
                      <w:proofErr w:type="gramEnd"/>
                      <w:r w:rsidR="005C527D" w:rsidRPr="005C527D">
                        <w:rPr>
                          <w:b/>
                          <w:sz w:val="24"/>
                          <w:szCs w:val="24"/>
                        </w:rPr>
                        <w:t>.b</w:t>
                      </w:r>
                      <w:proofErr w:type="spellEnd"/>
                      <w:r w:rsidR="005C527D" w:rsidRPr="005C527D">
                        <w:rPr>
                          <w:b/>
                          <w:sz w:val="24"/>
                          <w:szCs w:val="24"/>
                        </w:rPr>
                        <w:t xml:space="preserve"> aan; spreek mij persoonlijk aan, bel (045)5325329 of mail naar tomswelsen@hotmail.com</w:t>
                      </w:r>
                      <w:r w:rsidRPr="005C527D">
                        <w:rPr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="003564BD">
                        <w:rPr>
                          <w:sz w:val="24"/>
                          <w:szCs w:val="24"/>
                        </w:rPr>
                        <w:br/>
                      </w:r>
                    </w:p>
                    <w:p w:rsidR="003564BD" w:rsidRDefault="003564BD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3564BD" w:rsidRDefault="003564BD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3564BD" w:rsidRPr="00D319D9" w:rsidRDefault="003564BD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Default="00D319D9" w:rsidP="00D319D9">
      <w:pPr>
        <w:jc w:val="center"/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D319D9" w:rsidRPr="00D319D9" w:rsidRDefault="00D319D9" w:rsidP="00D319D9">
      <w:pPr>
        <w:rPr>
          <w:sz w:val="20"/>
          <w:szCs w:val="20"/>
          <w:lang w:val="en-US"/>
        </w:rPr>
      </w:pPr>
    </w:p>
    <w:p w:rsidR="003A25D9" w:rsidRPr="00D319D9" w:rsidRDefault="00E25983" w:rsidP="00D319D9">
      <w:pPr>
        <w:rPr>
          <w:sz w:val="20"/>
          <w:szCs w:val="20"/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D6D173B" wp14:editId="5D2140E0">
            <wp:simplePos x="0" y="0"/>
            <wp:positionH relativeFrom="column">
              <wp:posOffset>-138430</wp:posOffset>
            </wp:positionH>
            <wp:positionV relativeFrom="paragraph">
              <wp:posOffset>622935</wp:posOffset>
            </wp:positionV>
            <wp:extent cx="4316730" cy="2918460"/>
            <wp:effectExtent l="0" t="0" r="0" b="0"/>
            <wp:wrapSquare wrapText="bothSides"/>
            <wp:docPr id="5" name="Afbeelding 5" descr="http://home.planet.nl/~vrijl002/images/damm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home.planet.nl/~vrijl002/images/dammer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A25D9" w:rsidRPr="00D319D9" w:rsidSect="003A25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04E" w:rsidRDefault="00F1704E" w:rsidP="003C778F">
      <w:pPr>
        <w:spacing w:after="0" w:line="240" w:lineRule="auto"/>
      </w:pPr>
      <w:r>
        <w:separator/>
      </w:r>
    </w:p>
  </w:endnote>
  <w:endnote w:type="continuationSeparator" w:id="0">
    <w:p w:rsidR="00F1704E" w:rsidRDefault="00F1704E" w:rsidP="003C7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04E" w:rsidRDefault="00F1704E" w:rsidP="003C778F">
      <w:pPr>
        <w:spacing w:after="0" w:line="240" w:lineRule="auto"/>
      </w:pPr>
      <w:r>
        <w:separator/>
      </w:r>
    </w:p>
  </w:footnote>
  <w:footnote w:type="continuationSeparator" w:id="0">
    <w:p w:rsidR="00F1704E" w:rsidRDefault="00F1704E" w:rsidP="003C77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displayBackgroundShape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437fd9,#417fd9,#4d86db,#528adc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12F"/>
    <w:rsid w:val="00052757"/>
    <w:rsid w:val="0012612F"/>
    <w:rsid w:val="00143A45"/>
    <w:rsid w:val="001470B2"/>
    <w:rsid w:val="001C63F3"/>
    <w:rsid w:val="003564BD"/>
    <w:rsid w:val="003A25D9"/>
    <w:rsid w:val="003C778F"/>
    <w:rsid w:val="00564E11"/>
    <w:rsid w:val="005C527D"/>
    <w:rsid w:val="00675890"/>
    <w:rsid w:val="00677ACB"/>
    <w:rsid w:val="00730B76"/>
    <w:rsid w:val="00794CAF"/>
    <w:rsid w:val="007D22C3"/>
    <w:rsid w:val="00817833"/>
    <w:rsid w:val="00826637"/>
    <w:rsid w:val="008D241E"/>
    <w:rsid w:val="009E32D8"/>
    <w:rsid w:val="00AC6B91"/>
    <w:rsid w:val="00AE1372"/>
    <w:rsid w:val="00BA5094"/>
    <w:rsid w:val="00BF1DDE"/>
    <w:rsid w:val="00CA7F83"/>
    <w:rsid w:val="00D319D9"/>
    <w:rsid w:val="00E25983"/>
    <w:rsid w:val="00E31A8D"/>
    <w:rsid w:val="00E429A8"/>
    <w:rsid w:val="00E47FEE"/>
    <w:rsid w:val="00F1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437fd9,#417fd9,#4d86db,#528ad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A2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A25D9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semiHidden/>
    <w:unhideWhenUsed/>
    <w:rsid w:val="003C7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3C778F"/>
  </w:style>
  <w:style w:type="paragraph" w:styleId="Voettekst">
    <w:name w:val="footer"/>
    <w:basedOn w:val="Standaard"/>
    <w:link w:val="VoettekstChar"/>
    <w:uiPriority w:val="99"/>
    <w:semiHidden/>
    <w:unhideWhenUsed/>
    <w:rsid w:val="003C7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3C778F"/>
  </w:style>
  <w:style w:type="character" w:styleId="Hyperlink">
    <w:name w:val="Hyperlink"/>
    <w:basedOn w:val="Standaardalinea-lettertype"/>
    <w:uiPriority w:val="99"/>
    <w:unhideWhenUsed/>
    <w:rsid w:val="00143A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A2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A25D9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semiHidden/>
    <w:unhideWhenUsed/>
    <w:rsid w:val="003C7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3C778F"/>
  </w:style>
  <w:style w:type="paragraph" w:styleId="Voettekst">
    <w:name w:val="footer"/>
    <w:basedOn w:val="Standaard"/>
    <w:link w:val="VoettekstChar"/>
    <w:uiPriority w:val="99"/>
    <w:semiHidden/>
    <w:unhideWhenUsed/>
    <w:rsid w:val="003C7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3C778F"/>
  </w:style>
  <w:style w:type="character" w:styleId="Hyperlink">
    <w:name w:val="Hyperlink"/>
    <w:basedOn w:val="Standaardalinea-lettertype"/>
    <w:uiPriority w:val="99"/>
    <w:unhideWhenUsed/>
    <w:rsid w:val="00143A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playok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layok.com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\Downloads\TS03000621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outs:outSpaceData xmlns:outs="http://schemas.microsoft.com/office/2009/outspace/metadata">
  <outs:relatedDates/>
  <outs:relatedDocuments/>
  <outs:relatedPeople>
    <outs:relatedPeopleItem>
      <outs:category>Author</outs:category>
      <outs:people/>
      <outs:source>0</outs:source>
      <outs:isPinned>true</outs:isPinned>
    </outs:relatedPeopleItem>
    <outs:relatedPeopleItem>
      <outs:category>Last modified by</outs:category>
      <outs:people/>
      <outs:source>0</outs:source>
      <outs:isPinned>true</outs:isPinned>
    </outs:relatedPeopleItem>
    <outs:relatedPeopleItem>
      <outs:category>Manager</outs:category>
      <outs:people/>
      <outs:source>0</outs:source>
      <outs:isPinned>false</outs:isPinned>
    </outs:relatedPeopleItem>
  </outs:relatedPeople>
  <outs:propertyMetadataList/>
  <outs:corruptMetadataWasLost/>
</outs:outSpaceDat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1DC22-3705-4744-AFCC-4ABFD2670BD3}">
  <ds:schemaRefs>
    <ds:schemaRef ds:uri="http://schemas.microsoft.com/office/2009/outspace/metadata"/>
  </ds:schemaRefs>
</ds:datastoreItem>
</file>

<file path=customXml/itemProps2.xml><?xml version="1.0" encoding="utf-8"?>
<ds:datastoreItem xmlns:ds="http://schemas.openxmlformats.org/officeDocument/2006/customXml" ds:itemID="{033C30F4-F627-4FA1-B54B-207CCAAB68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4EEBBD-24B4-4793-9AB5-0C249F1F5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TS030006210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2012-05-02T13:17:00Z</dcterms:created>
  <dcterms:modified xsi:type="dcterms:W3CDTF">2012-05-10T14:51:00Z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TC300062109990</vt:lpwstr>
  </property>
</Properties>
</file>